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E82" w:rsidRPr="00553111" w:rsidRDefault="00BB5E82">
      <w:pPr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BB5E82" w:rsidRPr="00D31041" w:rsidRDefault="00BB5E82">
      <w:pPr>
        <w:jc w:val="center"/>
        <w:rPr>
          <w:b/>
          <w:bCs/>
          <w:sz w:val="24"/>
          <w:szCs w:val="24"/>
        </w:rPr>
      </w:pPr>
      <w:r w:rsidRPr="00D31041">
        <w:rPr>
          <w:b/>
          <w:bCs/>
          <w:sz w:val="24"/>
          <w:szCs w:val="24"/>
        </w:rPr>
        <w:t xml:space="preserve">Zarządzenie Nr </w:t>
      </w:r>
      <w:r>
        <w:rPr>
          <w:b/>
          <w:bCs/>
          <w:sz w:val="24"/>
          <w:szCs w:val="24"/>
        </w:rPr>
        <w:t>2</w:t>
      </w:r>
      <w:r w:rsidRPr="00D31041">
        <w:rPr>
          <w:b/>
          <w:bCs/>
          <w:sz w:val="24"/>
          <w:szCs w:val="24"/>
        </w:rPr>
        <w:t>/20</w:t>
      </w:r>
      <w:r>
        <w:rPr>
          <w:b/>
          <w:bCs/>
          <w:sz w:val="24"/>
          <w:szCs w:val="24"/>
        </w:rPr>
        <w:t>22</w:t>
      </w:r>
    </w:p>
    <w:p w:rsidR="00BB5E82" w:rsidRPr="00D31041" w:rsidRDefault="00BB5E82">
      <w:pPr>
        <w:pStyle w:val="Heading1"/>
        <w:jc w:val="center"/>
      </w:pPr>
      <w:r w:rsidRPr="00D31041">
        <w:t>Dyrektora Gminne</w:t>
      </w:r>
      <w:r>
        <w:t>go</w:t>
      </w:r>
      <w:r w:rsidRPr="00D31041">
        <w:t xml:space="preserve"> </w:t>
      </w:r>
      <w:r>
        <w:t xml:space="preserve">Klubu Kultury </w:t>
      </w:r>
    </w:p>
    <w:p w:rsidR="00BB5E82" w:rsidRPr="00D31041" w:rsidRDefault="00BB5E82">
      <w:pPr>
        <w:jc w:val="center"/>
        <w:rPr>
          <w:b/>
          <w:bCs/>
          <w:sz w:val="24"/>
          <w:szCs w:val="24"/>
        </w:rPr>
      </w:pPr>
      <w:r w:rsidRPr="00D31041">
        <w:rPr>
          <w:b/>
          <w:bCs/>
          <w:sz w:val="24"/>
          <w:szCs w:val="24"/>
        </w:rPr>
        <w:t xml:space="preserve">z dnia </w:t>
      </w:r>
      <w:r>
        <w:rPr>
          <w:b/>
          <w:bCs/>
          <w:sz w:val="24"/>
          <w:szCs w:val="24"/>
        </w:rPr>
        <w:t>4</w:t>
      </w:r>
      <w:r w:rsidRPr="00D31041">
        <w:rPr>
          <w:b/>
          <w:bCs/>
          <w:sz w:val="24"/>
          <w:szCs w:val="24"/>
        </w:rPr>
        <w:t xml:space="preserve"> stycznia 20</w:t>
      </w:r>
      <w:r>
        <w:rPr>
          <w:b/>
          <w:bCs/>
          <w:sz w:val="24"/>
          <w:szCs w:val="24"/>
        </w:rPr>
        <w:t>22</w:t>
      </w:r>
      <w:r w:rsidRPr="00D31041">
        <w:rPr>
          <w:b/>
          <w:bCs/>
          <w:sz w:val="24"/>
          <w:szCs w:val="24"/>
        </w:rPr>
        <w:t xml:space="preserve"> roku</w:t>
      </w:r>
    </w:p>
    <w:p w:rsidR="00BB5E82" w:rsidRPr="00553111" w:rsidRDefault="00BB5E82">
      <w:pPr>
        <w:rPr>
          <w:b/>
          <w:bCs/>
          <w:color w:val="FF0000"/>
          <w:sz w:val="24"/>
          <w:szCs w:val="24"/>
        </w:rPr>
      </w:pPr>
    </w:p>
    <w:p w:rsidR="00BB5E82" w:rsidRDefault="00BB5E8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 sprawie planu finansowego Gminnego Klubu Kultury w Karnicach na 2022 rok</w:t>
      </w:r>
    </w:p>
    <w:p w:rsidR="00BB5E82" w:rsidRDefault="00BB5E82">
      <w:pPr>
        <w:rPr>
          <w:b/>
          <w:bCs/>
          <w:sz w:val="24"/>
          <w:szCs w:val="24"/>
        </w:rPr>
      </w:pPr>
    </w:p>
    <w:p w:rsidR="00BB5E82" w:rsidRPr="00553111" w:rsidRDefault="00BB5E82" w:rsidP="00553111">
      <w:pPr>
        <w:jc w:val="both"/>
        <w:rPr>
          <w:b/>
          <w:bCs/>
          <w:sz w:val="24"/>
          <w:szCs w:val="24"/>
        </w:rPr>
      </w:pPr>
      <w:r w:rsidRPr="00A2678A">
        <w:rPr>
          <w:b/>
          <w:bCs/>
          <w:color w:val="FF0000"/>
          <w:sz w:val="24"/>
          <w:szCs w:val="24"/>
        </w:rPr>
        <w:t xml:space="preserve"> </w:t>
      </w:r>
      <w:r w:rsidRPr="00A2678A">
        <w:rPr>
          <w:b/>
          <w:bCs/>
          <w:color w:val="FF0000"/>
          <w:sz w:val="24"/>
          <w:szCs w:val="24"/>
        </w:rPr>
        <w:tab/>
      </w:r>
      <w:r w:rsidRPr="00553111">
        <w:rPr>
          <w:sz w:val="24"/>
          <w:szCs w:val="24"/>
        </w:rPr>
        <w:t>Na podstawie art. 27 ustawy z dnia 25 października 1991 r.</w:t>
      </w:r>
      <w:r>
        <w:rPr>
          <w:sz w:val="24"/>
          <w:szCs w:val="24"/>
        </w:rPr>
        <w:t xml:space="preserve"> o </w:t>
      </w:r>
      <w:r w:rsidRPr="00553111">
        <w:rPr>
          <w:sz w:val="24"/>
          <w:szCs w:val="24"/>
        </w:rPr>
        <w:t>organizowaniu                      i prowadzeniu działalności kulturalnej (Dz. U. z 2012 r. poz. 406 ze zm.), art. 30 ust. 2 i art. 31 ustawy z dnia 27 sierpnia 2009 r. o finansach publicznych (Dz. U. z 2013 r. poz. 885, 938, 1646 ze zm.) zarządzam, co następuje:</w:t>
      </w:r>
    </w:p>
    <w:p w:rsidR="00BB5E82" w:rsidRDefault="00BB5E82">
      <w:pPr>
        <w:rPr>
          <w:b/>
          <w:bCs/>
          <w:sz w:val="24"/>
          <w:szCs w:val="24"/>
        </w:rPr>
      </w:pPr>
    </w:p>
    <w:p w:rsidR="00BB5E82" w:rsidRDefault="00BB5E82">
      <w:pPr>
        <w:rPr>
          <w:sz w:val="24"/>
          <w:szCs w:val="24"/>
          <w:u w:val="single"/>
        </w:rPr>
      </w:pPr>
    </w:p>
    <w:p w:rsidR="00BB5E82" w:rsidRDefault="00BB5E82">
      <w:pPr>
        <w:rPr>
          <w:sz w:val="24"/>
          <w:szCs w:val="24"/>
        </w:rPr>
      </w:pPr>
      <w:r w:rsidRPr="00872CB1">
        <w:rPr>
          <w:sz w:val="24"/>
          <w:szCs w:val="24"/>
        </w:rPr>
        <w:t>§1. Ustala się plan finansowy Gminne</w:t>
      </w:r>
      <w:r>
        <w:rPr>
          <w:sz w:val="24"/>
          <w:szCs w:val="24"/>
        </w:rPr>
        <w:t>go Klubu Kultury</w:t>
      </w:r>
      <w:r w:rsidRPr="00872CB1">
        <w:rPr>
          <w:sz w:val="24"/>
          <w:szCs w:val="24"/>
        </w:rPr>
        <w:t xml:space="preserve"> w Karnicach, stanowiący </w:t>
      </w:r>
    </w:p>
    <w:p w:rsidR="00BB5E82" w:rsidRPr="00872CB1" w:rsidRDefault="00BB5E82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72CB1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 xml:space="preserve">1 </w:t>
      </w:r>
      <w:r w:rsidRPr="00872CB1">
        <w:rPr>
          <w:sz w:val="24"/>
          <w:szCs w:val="24"/>
        </w:rPr>
        <w:t>do niniejszego zarządzenia.</w:t>
      </w:r>
    </w:p>
    <w:p w:rsidR="00BB5E82" w:rsidRPr="00872CB1" w:rsidRDefault="00BB5E82">
      <w:pPr>
        <w:rPr>
          <w:sz w:val="24"/>
          <w:szCs w:val="24"/>
        </w:rPr>
      </w:pPr>
    </w:p>
    <w:p w:rsidR="00BB5E82" w:rsidRPr="00872CB1" w:rsidRDefault="00BB5E82">
      <w:pPr>
        <w:rPr>
          <w:sz w:val="24"/>
          <w:szCs w:val="24"/>
        </w:rPr>
      </w:pPr>
      <w:r w:rsidRPr="00872CB1">
        <w:rPr>
          <w:sz w:val="24"/>
          <w:szCs w:val="24"/>
        </w:rPr>
        <w:t>§2. Wykonanie zarządzenia p</w:t>
      </w:r>
      <w:r>
        <w:rPr>
          <w:sz w:val="24"/>
          <w:szCs w:val="24"/>
        </w:rPr>
        <w:t>owierza się Głównemu Księgowemu</w:t>
      </w:r>
      <w:r w:rsidRPr="00872CB1">
        <w:rPr>
          <w:sz w:val="24"/>
          <w:szCs w:val="24"/>
        </w:rPr>
        <w:t>.</w:t>
      </w:r>
    </w:p>
    <w:p w:rsidR="00BB5E82" w:rsidRPr="00872CB1" w:rsidRDefault="00BB5E82">
      <w:pPr>
        <w:rPr>
          <w:sz w:val="24"/>
          <w:szCs w:val="24"/>
        </w:rPr>
      </w:pPr>
    </w:p>
    <w:p w:rsidR="00BB5E82" w:rsidRPr="00872CB1" w:rsidRDefault="00BB5E82">
      <w:pPr>
        <w:rPr>
          <w:sz w:val="24"/>
          <w:szCs w:val="24"/>
        </w:rPr>
      </w:pPr>
      <w:r w:rsidRPr="00872CB1">
        <w:rPr>
          <w:sz w:val="24"/>
          <w:szCs w:val="24"/>
        </w:rPr>
        <w:t xml:space="preserve">§3. Zarządzenie wchodzi w życie z dniem </w:t>
      </w:r>
      <w:r>
        <w:rPr>
          <w:sz w:val="24"/>
          <w:szCs w:val="24"/>
        </w:rPr>
        <w:t>01.01.2022</w:t>
      </w:r>
      <w:r w:rsidRPr="00872CB1">
        <w:rPr>
          <w:sz w:val="24"/>
          <w:szCs w:val="24"/>
        </w:rPr>
        <w:t xml:space="preserve"> r.</w:t>
      </w:r>
    </w:p>
    <w:p w:rsidR="00BB5E82" w:rsidRDefault="00BB5E82">
      <w:pPr>
        <w:rPr>
          <w:sz w:val="24"/>
          <w:szCs w:val="24"/>
        </w:rPr>
      </w:pPr>
    </w:p>
    <w:p w:rsidR="00BB5E82" w:rsidRDefault="00BB5E82">
      <w:pPr>
        <w:rPr>
          <w:sz w:val="24"/>
          <w:szCs w:val="24"/>
        </w:rPr>
      </w:pPr>
    </w:p>
    <w:sectPr w:rsidR="00BB5E82" w:rsidSect="00F768C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319C"/>
    <w:rsid w:val="000078D7"/>
    <w:rsid w:val="0004708B"/>
    <w:rsid w:val="000A129D"/>
    <w:rsid w:val="000A25D6"/>
    <w:rsid w:val="00104171"/>
    <w:rsid w:val="001050FF"/>
    <w:rsid w:val="0011629F"/>
    <w:rsid w:val="00184FF6"/>
    <w:rsid w:val="00190EF6"/>
    <w:rsid w:val="001A7935"/>
    <w:rsid w:val="00241B1A"/>
    <w:rsid w:val="00244AD8"/>
    <w:rsid w:val="00262757"/>
    <w:rsid w:val="002E1AA4"/>
    <w:rsid w:val="003101FA"/>
    <w:rsid w:val="0032424E"/>
    <w:rsid w:val="003B319C"/>
    <w:rsid w:val="003E55F6"/>
    <w:rsid w:val="00412B48"/>
    <w:rsid w:val="00463CB7"/>
    <w:rsid w:val="00477BA1"/>
    <w:rsid w:val="00477C9F"/>
    <w:rsid w:val="005034E9"/>
    <w:rsid w:val="00553111"/>
    <w:rsid w:val="00576868"/>
    <w:rsid w:val="0058123D"/>
    <w:rsid w:val="005948EE"/>
    <w:rsid w:val="005E412B"/>
    <w:rsid w:val="005E48AD"/>
    <w:rsid w:val="00692910"/>
    <w:rsid w:val="006A25DD"/>
    <w:rsid w:val="006B5784"/>
    <w:rsid w:val="00714816"/>
    <w:rsid w:val="00716198"/>
    <w:rsid w:val="007B2AAB"/>
    <w:rsid w:val="007C0E32"/>
    <w:rsid w:val="00840AD6"/>
    <w:rsid w:val="00865E77"/>
    <w:rsid w:val="00872CB1"/>
    <w:rsid w:val="008742C8"/>
    <w:rsid w:val="00880579"/>
    <w:rsid w:val="00882146"/>
    <w:rsid w:val="00902271"/>
    <w:rsid w:val="0091582B"/>
    <w:rsid w:val="00934D7A"/>
    <w:rsid w:val="00956FFC"/>
    <w:rsid w:val="009C34EE"/>
    <w:rsid w:val="00A264FC"/>
    <w:rsid w:val="00A2678A"/>
    <w:rsid w:val="00A53BF9"/>
    <w:rsid w:val="00A87831"/>
    <w:rsid w:val="00AC2CB4"/>
    <w:rsid w:val="00AE67BF"/>
    <w:rsid w:val="00B007D5"/>
    <w:rsid w:val="00B26D9B"/>
    <w:rsid w:val="00B377D2"/>
    <w:rsid w:val="00B6642D"/>
    <w:rsid w:val="00BB5E82"/>
    <w:rsid w:val="00C075E0"/>
    <w:rsid w:val="00C472AB"/>
    <w:rsid w:val="00CB4E94"/>
    <w:rsid w:val="00CC22BC"/>
    <w:rsid w:val="00D31041"/>
    <w:rsid w:val="00DF374E"/>
    <w:rsid w:val="00E53847"/>
    <w:rsid w:val="00E824CC"/>
    <w:rsid w:val="00F25369"/>
    <w:rsid w:val="00F46B8E"/>
    <w:rsid w:val="00F768C7"/>
    <w:rsid w:val="00F87B40"/>
    <w:rsid w:val="00F9148D"/>
    <w:rsid w:val="00FE5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8C7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768C7"/>
    <w:pPr>
      <w:keepNext/>
      <w:jc w:val="both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65E77"/>
    <w:rPr>
      <w:rFonts w:ascii="Cambria" w:hAnsi="Cambria" w:cs="Cambria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AC2C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2C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105</Words>
  <Characters>632</Characters>
  <Application>Microsoft Office Outlook</Application>
  <DocSecurity>0</DocSecurity>
  <Lines>0</Lines>
  <Paragraphs>0</Paragraphs>
  <ScaleCrop>false</ScaleCrop>
  <Company>Karnice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5A/2007</dc:title>
  <dc:subject/>
  <dc:creator>Maria Hałuszczak</dc:creator>
  <cp:keywords/>
  <dc:description/>
  <cp:lastModifiedBy>HP</cp:lastModifiedBy>
  <cp:revision>2</cp:revision>
  <cp:lastPrinted>2022-01-05T08:41:00Z</cp:lastPrinted>
  <dcterms:created xsi:type="dcterms:W3CDTF">2022-01-06T18:50:00Z</dcterms:created>
  <dcterms:modified xsi:type="dcterms:W3CDTF">2022-01-06T18:50:00Z</dcterms:modified>
</cp:coreProperties>
</file>