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71D" w:rsidRPr="008F1435" w:rsidRDefault="0040771D" w:rsidP="008F1435">
      <w:pPr>
        <w:jc w:val="center"/>
        <w:rPr>
          <w:b/>
          <w:bCs/>
        </w:rPr>
      </w:pPr>
      <w:r>
        <w:rPr>
          <w:b/>
          <w:bCs/>
        </w:rPr>
        <w:t>Zarządzenie Nr 16/2021</w:t>
      </w:r>
    </w:p>
    <w:p w:rsidR="0040771D" w:rsidRPr="008F1435" w:rsidRDefault="0040771D" w:rsidP="008F1435">
      <w:pPr>
        <w:jc w:val="center"/>
        <w:rPr>
          <w:b/>
          <w:bCs/>
        </w:rPr>
      </w:pPr>
      <w:r w:rsidRPr="008F1435">
        <w:rPr>
          <w:b/>
          <w:bCs/>
        </w:rPr>
        <w:t>Dyrektora Gminnego Klubu Kultury</w:t>
      </w:r>
    </w:p>
    <w:p w:rsidR="0040771D" w:rsidRPr="008F1435" w:rsidRDefault="0040771D" w:rsidP="008F1435">
      <w:pPr>
        <w:jc w:val="center"/>
        <w:rPr>
          <w:b/>
          <w:bCs/>
        </w:rPr>
      </w:pPr>
      <w:r w:rsidRPr="008F1435">
        <w:rPr>
          <w:b/>
          <w:bCs/>
        </w:rPr>
        <w:t>z dnia</w:t>
      </w:r>
      <w:r>
        <w:rPr>
          <w:b/>
          <w:bCs/>
        </w:rPr>
        <w:t xml:space="preserve"> 31 grudnia 2021</w:t>
      </w:r>
      <w:r w:rsidRPr="008F1435">
        <w:rPr>
          <w:b/>
          <w:bCs/>
        </w:rPr>
        <w:t xml:space="preserve"> roku</w:t>
      </w:r>
    </w:p>
    <w:p w:rsidR="0040771D" w:rsidRPr="008F1435" w:rsidRDefault="0040771D" w:rsidP="008F1435">
      <w:pPr>
        <w:jc w:val="center"/>
        <w:rPr>
          <w:b/>
          <w:bCs/>
        </w:rPr>
      </w:pPr>
    </w:p>
    <w:p w:rsidR="0040771D" w:rsidRDefault="0040771D" w:rsidP="008F1435">
      <w:pPr>
        <w:jc w:val="center"/>
      </w:pPr>
    </w:p>
    <w:p w:rsidR="0040771D" w:rsidRDefault="0040771D" w:rsidP="008F1435">
      <w:pPr>
        <w:jc w:val="center"/>
      </w:pPr>
    </w:p>
    <w:p w:rsidR="0040771D" w:rsidRDefault="0040771D" w:rsidP="008F1435">
      <w:pPr>
        <w:rPr>
          <w:b/>
          <w:bCs/>
        </w:rPr>
      </w:pPr>
      <w:r w:rsidRPr="008F1435">
        <w:rPr>
          <w:b/>
          <w:bCs/>
        </w:rPr>
        <w:t>w sprawie zmian planu finansowego Gminnego Klubu Kultury w Karnicach na 20</w:t>
      </w:r>
      <w:r>
        <w:rPr>
          <w:b/>
          <w:bCs/>
        </w:rPr>
        <w:t>21</w:t>
      </w:r>
      <w:r w:rsidRPr="008F1435">
        <w:rPr>
          <w:b/>
          <w:bCs/>
        </w:rPr>
        <w:t xml:space="preserve"> rok</w:t>
      </w:r>
    </w:p>
    <w:p w:rsidR="0040771D" w:rsidRDefault="0040771D" w:rsidP="008F1435">
      <w:pPr>
        <w:rPr>
          <w:b/>
          <w:bCs/>
        </w:rPr>
      </w:pPr>
    </w:p>
    <w:p w:rsidR="0040771D" w:rsidRDefault="0040771D" w:rsidP="008F1435">
      <w:pPr>
        <w:rPr>
          <w:b/>
          <w:bCs/>
        </w:rPr>
      </w:pPr>
    </w:p>
    <w:p w:rsidR="0040771D" w:rsidRDefault="0040771D" w:rsidP="00AB1ABA">
      <w:pPr>
        <w:jc w:val="both"/>
        <w:rPr>
          <w:b/>
          <w:bCs/>
        </w:rPr>
      </w:pPr>
      <w:r>
        <w:tab/>
        <w:t>Na podstawie art. 27 ustawy z dnia 25 października 1991 r. o organizowaniu                      i prowadzeniu działalności kulturalnej (Dz. U. z 2012 r. poz. 406 ze zm.), art. 30 ust. 2 i art. 31 ustawy z dnia 27 sierpnia 2009 r. o finansach publicznych (Dz. U. z 2013 r. poz. 885, 938, 1646 ze zm.) zarządzam, co następuje:</w:t>
      </w:r>
    </w:p>
    <w:p w:rsidR="0040771D" w:rsidRDefault="0040771D" w:rsidP="008F1435"/>
    <w:p w:rsidR="0040771D" w:rsidRDefault="0040771D" w:rsidP="008F1435">
      <w:pPr>
        <w:rPr>
          <w:b/>
          <w:bCs/>
        </w:rPr>
      </w:pPr>
    </w:p>
    <w:p w:rsidR="0040771D" w:rsidRDefault="0040771D" w:rsidP="008F1435">
      <w:pPr>
        <w:rPr>
          <w:b/>
          <w:bCs/>
        </w:rPr>
      </w:pPr>
    </w:p>
    <w:p w:rsidR="0040771D" w:rsidRDefault="0040771D" w:rsidP="0097492D">
      <w:pPr>
        <w:rPr>
          <w:b/>
          <w:bCs/>
        </w:rPr>
      </w:pPr>
      <w:r w:rsidRPr="0097492D">
        <w:rPr>
          <w:b/>
          <w:bCs/>
          <w:u w:val="single"/>
        </w:rPr>
        <w:t xml:space="preserve">§1. Zwiększa się plan </w:t>
      </w:r>
      <w:r>
        <w:rPr>
          <w:b/>
          <w:bCs/>
          <w:u w:val="single"/>
        </w:rPr>
        <w:t xml:space="preserve">przychodów </w:t>
      </w:r>
      <w:r w:rsidRPr="0097492D">
        <w:rPr>
          <w:b/>
          <w:bCs/>
          <w:u w:val="single"/>
        </w:rPr>
        <w:t>o łączną kwotę</w:t>
      </w:r>
      <w:r>
        <w:rPr>
          <w:b/>
          <w:bCs/>
          <w:u w:val="single"/>
        </w:rPr>
        <w:t>:</w:t>
      </w:r>
      <w:r w:rsidRPr="005E7033">
        <w:rPr>
          <w:b/>
          <w:bCs/>
        </w:rPr>
        <w:tab/>
      </w:r>
      <w:r>
        <w:rPr>
          <w:b/>
          <w:bCs/>
        </w:rPr>
        <w:t xml:space="preserve">           4 214,00</w:t>
      </w:r>
    </w:p>
    <w:p w:rsidR="0040771D" w:rsidRDefault="0040771D" w:rsidP="0097492D">
      <w:pPr>
        <w:rPr>
          <w:b/>
          <w:bCs/>
        </w:rPr>
      </w:pPr>
    </w:p>
    <w:p w:rsidR="0040771D" w:rsidRPr="00174F2F" w:rsidRDefault="0040771D" w:rsidP="00174F2F">
      <w:pPr>
        <w:rPr>
          <w:bCs/>
        </w:rPr>
      </w:pPr>
      <w:r>
        <w:rPr>
          <w:b/>
          <w:bCs/>
        </w:rPr>
        <w:tab/>
      </w:r>
      <w:r w:rsidRPr="00174F2F">
        <w:rPr>
          <w:bCs/>
        </w:rPr>
        <w:t>Wynagr.od term.wpł.podatku</w:t>
      </w:r>
      <w:r w:rsidRPr="00174F2F">
        <w:rPr>
          <w:bCs/>
        </w:rPr>
        <w:tab/>
      </w:r>
      <w:r w:rsidRPr="00174F2F">
        <w:rPr>
          <w:bCs/>
        </w:rPr>
        <w:tab/>
      </w:r>
      <w:r w:rsidRPr="00174F2F">
        <w:rPr>
          <w:bCs/>
        </w:rPr>
        <w:tab/>
      </w:r>
      <w:r w:rsidRPr="00174F2F">
        <w:rPr>
          <w:bCs/>
        </w:rPr>
        <w:tab/>
        <w:t xml:space="preserve">     </w:t>
      </w:r>
      <w:r>
        <w:rPr>
          <w:bCs/>
        </w:rPr>
        <w:tab/>
        <w:t xml:space="preserve">     </w:t>
      </w:r>
      <w:r w:rsidRPr="00174F2F">
        <w:rPr>
          <w:bCs/>
        </w:rPr>
        <w:t>14,00</w:t>
      </w:r>
    </w:p>
    <w:p w:rsidR="0040771D" w:rsidRPr="00174F2F" w:rsidRDefault="0040771D" w:rsidP="00174F2F">
      <w:pPr>
        <w:rPr>
          <w:bCs/>
        </w:rPr>
      </w:pPr>
      <w:r w:rsidRPr="00174F2F">
        <w:rPr>
          <w:bCs/>
        </w:rPr>
        <w:tab/>
        <w:t>Wynajem Sali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400,00</w:t>
      </w:r>
    </w:p>
    <w:p w:rsidR="0040771D" w:rsidRPr="00174F2F" w:rsidRDefault="0040771D" w:rsidP="00174F2F">
      <w:pPr>
        <w:rPr>
          <w:bCs/>
        </w:rPr>
      </w:pPr>
      <w:r w:rsidRPr="00174F2F">
        <w:rPr>
          <w:bCs/>
        </w:rPr>
        <w:tab/>
        <w:t>Wynajem Sali-naczyń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2 800,00 </w:t>
      </w:r>
    </w:p>
    <w:p w:rsidR="0040771D" w:rsidRPr="00174F2F" w:rsidRDefault="0040771D" w:rsidP="00174F2F">
      <w:pPr>
        <w:rPr>
          <w:bCs/>
        </w:rPr>
      </w:pPr>
      <w:r w:rsidRPr="00174F2F">
        <w:rPr>
          <w:bCs/>
        </w:rPr>
        <w:tab/>
        <w:t>Pozostałe przychody operacyjne</w:t>
      </w:r>
      <w:r w:rsidRPr="00174F2F">
        <w:rPr>
          <w:bCs/>
        </w:rPr>
        <w:tab/>
      </w:r>
      <w:r w:rsidRPr="00174F2F">
        <w:rPr>
          <w:bCs/>
        </w:rPr>
        <w:tab/>
      </w:r>
      <w:r w:rsidRPr="00174F2F">
        <w:rPr>
          <w:bCs/>
        </w:rPr>
        <w:tab/>
      </w:r>
      <w:r w:rsidRPr="00174F2F">
        <w:rPr>
          <w:bCs/>
        </w:rPr>
        <w:tab/>
        <w:t>1 000,00</w:t>
      </w:r>
    </w:p>
    <w:p w:rsidR="0040771D" w:rsidRPr="005A1CDC" w:rsidRDefault="0040771D" w:rsidP="008E5EBA">
      <w:pPr>
        <w:rPr>
          <w:bCs/>
        </w:rPr>
      </w:pPr>
      <w:r>
        <w:rPr>
          <w:bCs/>
        </w:rPr>
        <w:tab/>
      </w:r>
    </w:p>
    <w:p w:rsidR="0040771D" w:rsidRPr="00566FB4" w:rsidRDefault="0040771D" w:rsidP="002E3838">
      <w:pPr>
        <w:rPr>
          <w:b/>
          <w:bCs/>
        </w:rPr>
      </w:pPr>
      <w:r w:rsidRPr="0097492D">
        <w:rPr>
          <w:b/>
          <w:bCs/>
          <w:u w:val="single"/>
        </w:rPr>
        <w:t>§</w:t>
      </w:r>
      <w:r>
        <w:rPr>
          <w:b/>
          <w:bCs/>
          <w:u w:val="single"/>
        </w:rPr>
        <w:t>2</w:t>
      </w:r>
      <w:r w:rsidRPr="0097492D">
        <w:rPr>
          <w:b/>
          <w:bCs/>
          <w:u w:val="single"/>
        </w:rPr>
        <w:t xml:space="preserve">. </w:t>
      </w:r>
      <w:r>
        <w:rPr>
          <w:b/>
          <w:bCs/>
          <w:u w:val="single"/>
        </w:rPr>
        <w:t>Zmniejsza</w:t>
      </w:r>
      <w:r w:rsidRPr="0097492D">
        <w:rPr>
          <w:b/>
          <w:bCs/>
          <w:u w:val="single"/>
        </w:rPr>
        <w:t xml:space="preserve"> się plan przychodów o łączną kwotę</w:t>
      </w:r>
      <w:r>
        <w:rPr>
          <w:b/>
          <w:bCs/>
          <w:u w:val="single"/>
        </w:rPr>
        <w:t>:</w:t>
      </w:r>
      <w:r w:rsidRPr="005E7033">
        <w:rPr>
          <w:b/>
          <w:bCs/>
        </w:rPr>
        <w:tab/>
      </w:r>
      <w:r>
        <w:rPr>
          <w:b/>
          <w:bCs/>
        </w:rPr>
        <w:tab/>
        <w:t>20 000,00</w:t>
      </w:r>
    </w:p>
    <w:p w:rsidR="0040771D" w:rsidRDefault="0040771D" w:rsidP="002E3838"/>
    <w:p w:rsidR="0040771D" w:rsidRDefault="0040771D" w:rsidP="002E3838">
      <w:r>
        <w:tab/>
        <w:t>Dotacja podmiotowa dla GKK</w:t>
      </w:r>
      <w:r>
        <w:tab/>
      </w:r>
      <w:r>
        <w:tab/>
      </w:r>
      <w:r>
        <w:tab/>
      </w:r>
      <w:r>
        <w:tab/>
        <w:t>20 000,00</w:t>
      </w:r>
    </w:p>
    <w:p w:rsidR="0040771D" w:rsidRDefault="0040771D" w:rsidP="002E3838">
      <w:r>
        <w:tab/>
        <w:t>(Uchwała Nr XXXV/296/2021 z dn.30.12.2021r.)</w:t>
      </w:r>
    </w:p>
    <w:p w:rsidR="0040771D" w:rsidRDefault="0040771D" w:rsidP="008E5EBA"/>
    <w:p w:rsidR="0040771D" w:rsidRPr="00A41C30" w:rsidRDefault="0040771D" w:rsidP="008E5EBA"/>
    <w:p w:rsidR="0040771D" w:rsidRDefault="0040771D" w:rsidP="00174F2F">
      <w:pPr>
        <w:rPr>
          <w:b/>
          <w:bCs/>
        </w:rPr>
      </w:pPr>
      <w:r>
        <w:rPr>
          <w:b/>
          <w:bCs/>
          <w:u w:val="single"/>
        </w:rPr>
        <w:t>§2. Zwiększa</w:t>
      </w:r>
      <w:r w:rsidRPr="0097492D">
        <w:rPr>
          <w:b/>
          <w:bCs/>
          <w:u w:val="single"/>
        </w:rPr>
        <w:t xml:space="preserve"> się pl</w:t>
      </w:r>
      <w:r>
        <w:rPr>
          <w:b/>
          <w:bCs/>
          <w:u w:val="single"/>
        </w:rPr>
        <w:t>an wydatków o łączną kwotę:</w:t>
      </w:r>
      <w:r>
        <w:rPr>
          <w:b/>
          <w:bCs/>
        </w:rPr>
        <w:tab/>
        <w:t xml:space="preserve">              </w:t>
      </w:r>
      <w:r>
        <w:rPr>
          <w:b/>
          <w:bCs/>
        </w:rPr>
        <w:tab/>
        <w:t>4 714,00</w:t>
      </w:r>
    </w:p>
    <w:p w:rsidR="0040771D" w:rsidRDefault="0040771D" w:rsidP="00174F2F">
      <w:pPr>
        <w:rPr>
          <w:b/>
          <w:bCs/>
        </w:rPr>
      </w:pPr>
    </w:p>
    <w:p w:rsidR="0040771D" w:rsidRPr="00790FAE" w:rsidRDefault="0040771D" w:rsidP="00174F2F">
      <w:pPr>
        <w:rPr>
          <w:bCs/>
        </w:rPr>
      </w:pPr>
      <w:r>
        <w:rPr>
          <w:b/>
          <w:bCs/>
        </w:rPr>
        <w:tab/>
      </w:r>
      <w:r>
        <w:rPr>
          <w:bCs/>
        </w:rPr>
        <w:t>403-2 Woda,kanalizacja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714</w:t>
      </w:r>
      <w:r w:rsidRPr="00790FAE">
        <w:rPr>
          <w:bCs/>
        </w:rPr>
        <w:t>,00</w:t>
      </w:r>
    </w:p>
    <w:p w:rsidR="0040771D" w:rsidRPr="003629EE" w:rsidRDefault="0040771D" w:rsidP="00790FAE">
      <w:pPr>
        <w:ind w:firstLine="708"/>
        <w:rPr>
          <w:bCs/>
        </w:rPr>
      </w:pPr>
      <w:r w:rsidRPr="003629EE">
        <w:rPr>
          <w:bCs/>
        </w:rPr>
        <w:t>407-1 Wynagrodzenia osobowe pracowników</w:t>
      </w:r>
      <w:r w:rsidRPr="003629EE">
        <w:rPr>
          <w:bCs/>
        </w:rPr>
        <w:tab/>
      </w:r>
      <w:r w:rsidRPr="003629EE">
        <w:rPr>
          <w:bCs/>
        </w:rPr>
        <w:tab/>
      </w:r>
      <w:r>
        <w:rPr>
          <w:bCs/>
        </w:rPr>
        <w:t>3</w:t>
      </w:r>
      <w:r w:rsidRPr="003629EE">
        <w:rPr>
          <w:bCs/>
        </w:rPr>
        <w:t> 000,00</w:t>
      </w:r>
    </w:p>
    <w:p w:rsidR="0040771D" w:rsidRPr="003629EE" w:rsidRDefault="0040771D" w:rsidP="00174F2F">
      <w:pPr>
        <w:rPr>
          <w:bCs/>
        </w:rPr>
      </w:pPr>
      <w:r>
        <w:rPr>
          <w:b/>
          <w:bCs/>
        </w:rPr>
        <w:tab/>
      </w:r>
      <w:r>
        <w:rPr>
          <w:bCs/>
        </w:rPr>
        <w:t>415-3 Pozostałe koszty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1 000,00</w:t>
      </w:r>
    </w:p>
    <w:p w:rsidR="0040771D" w:rsidRPr="0097492D" w:rsidRDefault="0040771D" w:rsidP="008F1435">
      <w:pPr>
        <w:rPr>
          <w:b/>
          <w:bCs/>
          <w:u w:val="single"/>
        </w:rPr>
      </w:pPr>
    </w:p>
    <w:p w:rsidR="0040771D" w:rsidRDefault="0040771D" w:rsidP="008F1435">
      <w:pPr>
        <w:rPr>
          <w:b/>
          <w:bCs/>
          <w:u w:val="single"/>
        </w:rPr>
      </w:pPr>
    </w:p>
    <w:p w:rsidR="0040771D" w:rsidRDefault="0040771D" w:rsidP="008F1435">
      <w:pPr>
        <w:rPr>
          <w:b/>
          <w:bCs/>
        </w:rPr>
      </w:pPr>
      <w:r>
        <w:rPr>
          <w:b/>
          <w:bCs/>
          <w:u w:val="single"/>
        </w:rPr>
        <w:t>§3. Zmniejsza</w:t>
      </w:r>
      <w:r w:rsidRPr="0097492D">
        <w:rPr>
          <w:b/>
          <w:bCs/>
          <w:u w:val="single"/>
        </w:rPr>
        <w:t xml:space="preserve"> się pl</w:t>
      </w:r>
      <w:r>
        <w:rPr>
          <w:b/>
          <w:bCs/>
          <w:u w:val="single"/>
        </w:rPr>
        <w:t>an wydatków o łączną kwotę:</w:t>
      </w:r>
      <w:r>
        <w:rPr>
          <w:b/>
          <w:bCs/>
        </w:rPr>
        <w:tab/>
        <w:t xml:space="preserve">            20 500,00</w:t>
      </w:r>
    </w:p>
    <w:p w:rsidR="0040771D" w:rsidRDefault="0040771D" w:rsidP="008F1435">
      <w:pPr>
        <w:rPr>
          <w:b/>
          <w:bCs/>
        </w:rPr>
      </w:pPr>
    </w:p>
    <w:p w:rsidR="0040771D" w:rsidRPr="00E53D16" w:rsidRDefault="0040771D" w:rsidP="008F1435">
      <w:pPr>
        <w:rPr>
          <w:bCs/>
        </w:rPr>
      </w:pPr>
      <w:r>
        <w:rPr>
          <w:b/>
          <w:bCs/>
        </w:rPr>
        <w:tab/>
      </w:r>
      <w:r w:rsidRPr="00E53D16">
        <w:rPr>
          <w:bCs/>
        </w:rPr>
        <w:t>403-1 Energia elektryczna</w:t>
      </w:r>
      <w:r w:rsidRPr="00E53D16">
        <w:rPr>
          <w:bCs/>
        </w:rPr>
        <w:tab/>
      </w:r>
      <w:r w:rsidRPr="00E53D16">
        <w:rPr>
          <w:bCs/>
        </w:rPr>
        <w:tab/>
      </w:r>
      <w:r w:rsidRPr="00E53D16">
        <w:rPr>
          <w:bCs/>
        </w:rPr>
        <w:tab/>
      </w:r>
      <w:r w:rsidRPr="00E53D16">
        <w:rPr>
          <w:bCs/>
        </w:rPr>
        <w:tab/>
      </w:r>
      <w:r w:rsidRPr="00E53D16">
        <w:rPr>
          <w:bCs/>
        </w:rPr>
        <w:tab/>
      </w:r>
      <w:r>
        <w:rPr>
          <w:bCs/>
        </w:rPr>
        <w:t>7 0</w:t>
      </w:r>
      <w:r w:rsidRPr="00E53D16">
        <w:rPr>
          <w:bCs/>
        </w:rPr>
        <w:t>00,00</w:t>
      </w:r>
    </w:p>
    <w:p w:rsidR="0040771D" w:rsidRPr="00E53D16" w:rsidRDefault="0040771D" w:rsidP="008F1435">
      <w:pPr>
        <w:rPr>
          <w:bCs/>
        </w:rPr>
      </w:pPr>
      <w:r>
        <w:rPr>
          <w:b/>
          <w:bCs/>
        </w:rPr>
        <w:tab/>
      </w:r>
      <w:r w:rsidRPr="00E53D16">
        <w:rPr>
          <w:bCs/>
        </w:rPr>
        <w:t>406-4 Poz</w:t>
      </w:r>
      <w:r>
        <w:rPr>
          <w:bCs/>
        </w:rPr>
        <w:t>o</w:t>
      </w:r>
      <w:r w:rsidRPr="00E53D16">
        <w:rPr>
          <w:bCs/>
        </w:rPr>
        <w:t>stałe usługi obce</w:t>
      </w:r>
      <w:r w:rsidRPr="00E53D16">
        <w:rPr>
          <w:bCs/>
        </w:rPr>
        <w:tab/>
      </w:r>
      <w:r w:rsidRPr="00E53D16">
        <w:rPr>
          <w:bCs/>
        </w:rPr>
        <w:tab/>
      </w:r>
      <w:r w:rsidRPr="00E53D16">
        <w:rPr>
          <w:bCs/>
        </w:rPr>
        <w:tab/>
      </w:r>
      <w:r w:rsidRPr="00E53D16">
        <w:rPr>
          <w:bCs/>
        </w:rPr>
        <w:tab/>
        <w:t xml:space="preserve">          1</w:t>
      </w:r>
      <w:r>
        <w:rPr>
          <w:bCs/>
        </w:rPr>
        <w:t>0</w:t>
      </w:r>
      <w:r w:rsidRPr="00E53D16">
        <w:rPr>
          <w:bCs/>
        </w:rPr>
        <w:t> 000,00</w:t>
      </w:r>
    </w:p>
    <w:p w:rsidR="0040771D" w:rsidRPr="003629EE" w:rsidRDefault="0040771D" w:rsidP="00E53D16">
      <w:pPr>
        <w:ind w:firstLine="708"/>
        <w:rPr>
          <w:bCs/>
        </w:rPr>
      </w:pPr>
      <w:r w:rsidRPr="003629EE">
        <w:rPr>
          <w:bCs/>
        </w:rPr>
        <w:t>407-2 Wynagr.na umowy zlecenia</w:t>
      </w:r>
      <w:r w:rsidRPr="003629EE">
        <w:rPr>
          <w:bCs/>
        </w:rPr>
        <w:tab/>
      </w:r>
      <w:r w:rsidRPr="003629EE">
        <w:rPr>
          <w:bCs/>
        </w:rPr>
        <w:tab/>
      </w:r>
      <w:r w:rsidRPr="003629EE">
        <w:rPr>
          <w:bCs/>
        </w:rPr>
        <w:tab/>
      </w:r>
      <w:r w:rsidRPr="003629EE">
        <w:rPr>
          <w:bCs/>
        </w:rPr>
        <w:tab/>
        <w:t>1 000,00</w:t>
      </w:r>
    </w:p>
    <w:p w:rsidR="0040771D" w:rsidRDefault="0040771D" w:rsidP="008F1435">
      <w:pPr>
        <w:rPr>
          <w:bCs/>
        </w:rPr>
      </w:pPr>
      <w:r w:rsidRPr="003629EE">
        <w:rPr>
          <w:bCs/>
        </w:rPr>
        <w:tab/>
        <w:t>409-1 Składki na ubezpieczenia społeczne</w:t>
      </w:r>
      <w:r w:rsidRPr="003629EE">
        <w:rPr>
          <w:bCs/>
        </w:rPr>
        <w:tab/>
      </w:r>
      <w:r w:rsidRPr="003629EE">
        <w:rPr>
          <w:bCs/>
        </w:rPr>
        <w:tab/>
      </w:r>
      <w:r w:rsidRPr="003629EE">
        <w:rPr>
          <w:bCs/>
        </w:rPr>
        <w:tab/>
      </w:r>
      <w:r>
        <w:rPr>
          <w:bCs/>
        </w:rPr>
        <w:t>2 500,00</w:t>
      </w:r>
    </w:p>
    <w:p w:rsidR="0040771D" w:rsidRPr="003629EE" w:rsidRDefault="0040771D" w:rsidP="008F1435">
      <w:pPr>
        <w:rPr>
          <w:bCs/>
        </w:rPr>
      </w:pPr>
    </w:p>
    <w:p w:rsidR="0040771D" w:rsidRDefault="0040771D" w:rsidP="00174F2F">
      <w:r>
        <w:rPr>
          <w:b/>
          <w:bCs/>
        </w:rPr>
        <w:tab/>
      </w:r>
    </w:p>
    <w:p w:rsidR="0040771D" w:rsidRPr="005A1CDC" w:rsidRDefault="0040771D" w:rsidP="008F1435">
      <w:pPr>
        <w:rPr>
          <w:bCs/>
        </w:rPr>
      </w:pPr>
      <w:r>
        <w:tab/>
      </w:r>
      <w:r>
        <w:rPr>
          <w:b/>
          <w:bCs/>
        </w:rPr>
        <w:tab/>
      </w:r>
      <w:r w:rsidRPr="005A1CDC">
        <w:rPr>
          <w:bCs/>
        </w:rPr>
        <w:tab/>
      </w:r>
      <w:r w:rsidRPr="005A1CDC">
        <w:rPr>
          <w:bCs/>
        </w:rPr>
        <w:tab/>
      </w:r>
      <w:r w:rsidRPr="005A1CDC">
        <w:rPr>
          <w:bCs/>
        </w:rPr>
        <w:tab/>
      </w:r>
      <w:r w:rsidRPr="005A1CDC">
        <w:rPr>
          <w:bCs/>
        </w:rPr>
        <w:tab/>
      </w:r>
    </w:p>
    <w:p w:rsidR="0040771D" w:rsidRDefault="0040771D" w:rsidP="008F1435"/>
    <w:p w:rsidR="0040771D" w:rsidRDefault="0040771D" w:rsidP="008F1435">
      <w:r w:rsidRPr="00084233">
        <w:rPr>
          <w:b/>
          <w:bCs/>
        </w:rPr>
        <w:t>§</w:t>
      </w:r>
      <w:r>
        <w:rPr>
          <w:b/>
          <w:bCs/>
        </w:rPr>
        <w:t>3</w:t>
      </w:r>
      <w:r w:rsidRPr="00084233">
        <w:rPr>
          <w:b/>
          <w:bCs/>
        </w:rPr>
        <w:t>.</w:t>
      </w:r>
      <w:r>
        <w:rPr>
          <w:b/>
          <w:bCs/>
        </w:rPr>
        <w:t xml:space="preserve"> </w:t>
      </w:r>
      <w:r w:rsidRPr="00084233">
        <w:t>Wykonanie zarządzenia powierza się Głównemu Księgowemu GKK.</w:t>
      </w:r>
    </w:p>
    <w:p w:rsidR="0040771D" w:rsidRDefault="0040771D" w:rsidP="008F1435"/>
    <w:p w:rsidR="0040771D" w:rsidRDefault="0040771D" w:rsidP="008F1435"/>
    <w:p w:rsidR="0040771D" w:rsidRPr="00084233" w:rsidRDefault="0040771D" w:rsidP="008F1435">
      <w:r w:rsidRPr="00084233">
        <w:rPr>
          <w:b/>
          <w:bCs/>
        </w:rPr>
        <w:t>§</w:t>
      </w:r>
      <w:r>
        <w:rPr>
          <w:b/>
          <w:bCs/>
        </w:rPr>
        <w:t>4</w:t>
      </w:r>
      <w:r w:rsidRPr="00084233">
        <w:rPr>
          <w:b/>
          <w:bCs/>
        </w:rPr>
        <w:t>.</w:t>
      </w:r>
      <w:r>
        <w:t xml:space="preserve"> Zarządzenie wchodzi w życie z dniem podpisania.</w:t>
      </w:r>
    </w:p>
    <w:sectPr w:rsidR="0040771D" w:rsidRPr="00084233" w:rsidSect="00F13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52194B"/>
    <w:multiLevelType w:val="multilevel"/>
    <w:tmpl w:val="1E089460"/>
    <w:lvl w:ilvl="0">
      <w:start w:val="405"/>
      <w:numFmt w:val="decimal"/>
      <w:lvlText w:val="%1"/>
      <w:lvlJc w:val="left"/>
      <w:pPr>
        <w:tabs>
          <w:tab w:val="num" w:pos="5415"/>
        </w:tabs>
        <w:ind w:left="5415" w:hanging="5415"/>
      </w:pPr>
      <w:rPr>
        <w:rFonts w:cs="Times New Roman" w:hint="default"/>
      </w:rPr>
    </w:lvl>
    <w:lvl w:ilvl="1">
      <w:start w:val="2"/>
      <w:numFmt w:val="decimal"/>
      <w:lvlText w:val="%1-%2"/>
      <w:lvlJc w:val="left"/>
      <w:pPr>
        <w:tabs>
          <w:tab w:val="num" w:pos="6120"/>
        </w:tabs>
        <w:ind w:left="6120" w:hanging="5415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6825"/>
        </w:tabs>
        <w:ind w:left="6825" w:hanging="5415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7530"/>
        </w:tabs>
        <w:ind w:left="7530" w:hanging="5415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8235"/>
        </w:tabs>
        <w:ind w:left="8235" w:hanging="5415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8940"/>
        </w:tabs>
        <w:ind w:left="8940" w:hanging="5415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9645"/>
        </w:tabs>
        <w:ind w:left="9645" w:hanging="5415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0350"/>
        </w:tabs>
        <w:ind w:left="10350" w:hanging="5415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1055"/>
        </w:tabs>
        <w:ind w:left="11055" w:hanging="5415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1435"/>
    <w:rsid w:val="00003563"/>
    <w:rsid w:val="00027E86"/>
    <w:rsid w:val="000331DE"/>
    <w:rsid w:val="000367A4"/>
    <w:rsid w:val="00062F1D"/>
    <w:rsid w:val="00073677"/>
    <w:rsid w:val="00074630"/>
    <w:rsid w:val="00084233"/>
    <w:rsid w:val="000B2AC3"/>
    <w:rsid w:val="000C4665"/>
    <w:rsid w:val="000F7D0E"/>
    <w:rsid w:val="00103C9F"/>
    <w:rsid w:val="00113F2B"/>
    <w:rsid w:val="00120D3A"/>
    <w:rsid w:val="001547DF"/>
    <w:rsid w:val="00163EFC"/>
    <w:rsid w:val="00174F2F"/>
    <w:rsid w:val="00180B0F"/>
    <w:rsid w:val="0018677D"/>
    <w:rsid w:val="00190E63"/>
    <w:rsid w:val="00192AA3"/>
    <w:rsid w:val="001B7E3E"/>
    <w:rsid w:val="001E19D7"/>
    <w:rsid w:val="001F1613"/>
    <w:rsid w:val="001F4EC4"/>
    <w:rsid w:val="001F5610"/>
    <w:rsid w:val="00202923"/>
    <w:rsid w:val="00207649"/>
    <w:rsid w:val="002166EF"/>
    <w:rsid w:val="00216811"/>
    <w:rsid w:val="00231A5B"/>
    <w:rsid w:val="00255013"/>
    <w:rsid w:val="00271298"/>
    <w:rsid w:val="0028302B"/>
    <w:rsid w:val="002E3838"/>
    <w:rsid w:val="002E516A"/>
    <w:rsid w:val="002F4CA9"/>
    <w:rsid w:val="00301850"/>
    <w:rsid w:val="00302CDF"/>
    <w:rsid w:val="00304B1B"/>
    <w:rsid w:val="00340CB4"/>
    <w:rsid w:val="0034460C"/>
    <w:rsid w:val="003629EE"/>
    <w:rsid w:val="003913EF"/>
    <w:rsid w:val="003A17D6"/>
    <w:rsid w:val="003B3E06"/>
    <w:rsid w:val="003D3AB4"/>
    <w:rsid w:val="003E0092"/>
    <w:rsid w:val="003E2865"/>
    <w:rsid w:val="0040771D"/>
    <w:rsid w:val="004273B5"/>
    <w:rsid w:val="00427487"/>
    <w:rsid w:val="00433652"/>
    <w:rsid w:val="00471A35"/>
    <w:rsid w:val="00487D23"/>
    <w:rsid w:val="0049092A"/>
    <w:rsid w:val="0049441C"/>
    <w:rsid w:val="00497442"/>
    <w:rsid w:val="004C3592"/>
    <w:rsid w:val="004F2140"/>
    <w:rsid w:val="0050358E"/>
    <w:rsid w:val="0051378D"/>
    <w:rsid w:val="0055179F"/>
    <w:rsid w:val="00555BD2"/>
    <w:rsid w:val="00566FB4"/>
    <w:rsid w:val="00581138"/>
    <w:rsid w:val="005A1CDC"/>
    <w:rsid w:val="005A36C5"/>
    <w:rsid w:val="005A38FD"/>
    <w:rsid w:val="005E7033"/>
    <w:rsid w:val="005F7F34"/>
    <w:rsid w:val="00640694"/>
    <w:rsid w:val="0064093E"/>
    <w:rsid w:val="00674E56"/>
    <w:rsid w:val="00686523"/>
    <w:rsid w:val="00687252"/>
    <w:rsid w:val="00697CF4"/>
    <w:rsid w:val="006D6A4B"/>
    <w:rsid w:val="006E7F34"/>
    <w:rsid w:val="006F5138"/>
    <w:rsid w:val="00741C97"/>
    <w:rsid w:val="00760019"/>
    <w:rsid w:val="00760B8F"/>
    <w:rsid w:val="0076559F"/>
    <w:rsid w:val="0077534A"/>
    <w:rsid w:val="0079013C"/>
    <w:rsid w:val="00790FAE"/>
    <w:rsid w:val="00794607"/>
    <w:rsid w:val="007C2919"/>
    <w:rsid w:val="007C6039"/>
    <w:rsid w:val="007D1351"/>
    <w:rsid w:val="007D786A"/>
    <w:rsid w:val="007F3C12"/>
    <w:rsid w:val="008058F2"/>
    <w:rsid w:val="00834785"/>
    <w:rsid w:val="00871EC7"/>
    <w:rsid w:val="00885EA5"/>
    <w:rsid w:val="00890201"/>
    <w:rsid w:val="00895DFC"/>
    <w:rsid w:val="008A4961"/>
    <w:rsid w:val="008D2FA0"/>
    <w:rsid w:val="008E5EBA"/>
    <w:rsid w:val="008F1435"/>
    <w:rsid w:val="00912985"/>
    <w:rsid w:val="00932575"/>
    <w:rsid w:val="00942442"/>
    <w:rsid w:val="009550B1"/>
    <w:rsid w:val="0097492D"/>
    <w:rsid w:val="009B2052"/>
    <w:rsid w:val="009C3600"/>
    <w:rsid w:val="009D5490"/>
    <w:rsid w:val="009D56B7"/>
    <w:rsid w:val="00A02AB2"/>
    <w:rsid w:val="00A05EFA"/>
    <w:rsid w:val="00A06842"/>
    <w:rsid w:val="00A17A01"/>
    <w:rsid w:val="00A41C30"/>
    <w:rsid w:val="00A732BA"/>
    <w:rsid w:val="00A7361A"/>
    <w:rsid w:val="00A94B6A"/>
    <w:rsid w:val="00AA3F0E"/>
    <w:rsid w:val="00AA4BB5"/>
    <w:rsid w:val="00AB1ABA"/>
    <w:rsid w:val="00AC2CCB"/>
    <w:rsid w:val="00AC6C2E"/>
    <w:rsid w:val="00AE1D79"/>
    <w:rsid w:val="00B24FFD"/>
    <w:rsid w:val="00B27C5F"/>
    <w:rsid w:val="00B305EF"/>
    <w:rsid w:val="00B345CC"/>
    <w:rsid w:val="00B5194C"/>
    <w:rsid w:val="00B619F4"/>
    <w:rsid w:val="00B638CF"/>
    <w:rsid w:val="00B639EB"/>
    <w:rsid w:val="00B81EEA"/>
    <w:rsid w:val="00BF1199"/>
    <w:rsid w:val="00BF32F5"/>
    <w:rsid w:val="00C579C3"/>
    <w:rsid w:val="00C62591"/>
    <w:rsid w:val="00C66957"/>
    <w:rsid w:val="00C74AB6"/>
    <w:rsid w:val="00CB3212"/>
    <w:rsid w:val="00CF17A2"/>
    <w:rsid w:val="00D04050"/>
    <w:rsid w:val="00D12177"/>
    <w:rsid w:val="00D41F91"/>
    <w:rsid w:val="00D85F98"/>
    <w:rsid w:val="00DA6223"/>
    <w:rsid w:val="00DD06B3"/>
    <w:rsid w:val="00DD4E7B"/>
    <w:rsid w:val="00E27B47"/>
    <w:rsid w:val="00E42A2F"/>
    <w:rsid w:val="00E42D89"/>
    <w:rsid w:val="00E53D16"/>
    <w:rsid w:val="00E8050B"/>
    <w:rsid w:val="00E90278"/>
    <w:rsid w:val="00E971B1"/>
    <w:rsid w:val="00E97D9B"/>
    <w:rsid w:val="00EA1D06"/>
    <w:rsid w:val="00EB133E"/>
    <w:rsid w:val="00EB3229"/>
    <w:rsid w:val="00EB702D"/>
    <w:rsid w:val="00EC6FAE"/>
    <w:rsid w:val="00EE4241"/>
    <w:rsid w:val="00EF0A14"/>
    <w:rsid w:val="00EF1CCC"/>
    <w:rsid w:val="00EF2601"/>
    <w:rsid w:val="00F00936"/>
    <w:rsid w:val="00F13844"/>
    <w:rsid w:val="00F31A5A"/>
    <w:rsid w:val="00F64A10"/>
    <w:rsid w:val="00F71A4E"/>
    <w:rsid w:val="00F966F8"/>
    <w:rsid w:val="00FB4C9D"/>
    <w:rsid w:val="00FB75B5"/>
    <w:rsid w:val="00FD2769"/>
    <w:rsid w:val="00FD4A6B"/>
    <w:rsid w:val="00FE30A7"/>
    <w:rsid w:val="00FE7A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844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5E703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E70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4017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209</Words>
  <Characters>1257</Characters>
  <Application>Microsoft Office Outlook</Application>
  <DocSecurity>0</DocSecurity>
  <Lines>0</Lines>
  <Paragraphs>0</Paragraphs>
  <ScaleCrop>false</ScaleCrop>
  <Company>Urząd Gminy Karnice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16/2021</dc:title>
  <dc:subject/>
  <dc:creator>user</dc:creator>
  <cp:keywords/>
  <dc:description/>
  <cp:lastModifiedBy>HP</cp:lastModifiedBy>
  <cp:revision>2</cp:revision>
  <cp:lastPrinted>2022-01-05T07:38:00Z</cp:lastPrinted>
  <dcterms:created xsi:type="dcterms:W3CDTF">2022-01-06T18:46:00Z</dcterms:created>
  <dcterms:modified xsi:type="dcterms:W3CDTF">2022-01-06T18:46:00Z</dcterms:modified>
</cp:coreProperties>
</file>